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894"/>
        <w:gridCol w:w="3058"/>
        <w:gridCol w:w="1528"/>
        <w:gridCol w:w="2882"/>
      </w:tblGrid>
      <w:tr w:rsidR="00C9238F" w:rsidRPr="00C9238F" w14:paraId="6700F86A" w14:textId="77777777" w:rsidTr="003A318A">
        <w:sdt>
          <w:sdtPr>
            <w:rPr>
              <w:sz w:val="24"/>
              <w:szCs w:val="24"/>
            </w:rPr>
            <w:id w:val="1621259925"/>
            <w:placeholder>
              <w:docPart w:val="B263BDE4C85A4685BDF2C655AE678F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2" w:type="pct"/>
                <w:vAlign w:val="bottom"/>
              </w:tcPr>
              <w:p w14:paraId="4140EB03" w14:textId="77777777" w:rsidR="00C9238F" w:rsidRPr="002E6116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E6116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7284AD80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E0982A4" w14:textId="77777777" w:rsidTr="003A318A">
        <w:sdt>
          <w:sdtPr>
            <w:rPr>
              <w:sz w:val="24"/>
              <w:szCs w:val="24"/>
            </w:rPr>
            <w:id w:val="-1470592894"/>
            <w:placeholder>
              <w:docPart w:val="0E3073DDE4DA4B71AEB859B09070EB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2" w:type="pct"/>
                <w:vAlign w:val="bottom"/>
              </w:tcPr>
              <w:p w14:paraId="2B46F085" w14:textId="77777777" w:rsidR="00C9238F" w:rsidRPr="002E6116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E6116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5B85FB60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5902C39" w14:textId="77777777" w:rsidTr="003A318A">
        <w:sdt>
          <w:sdtPr>
            <w:rPr>
              <w:sz w:val="24"/>
              <w:szCs w:val="24"/>
            </w:rPr>
            <w:id w:val="572943512"/>
            <w:placeholder>
              <w:docPart w:val="161A629643784B0CB6510A2185E03B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2" w:type="pct"/>
                <w:vAlign w:val="bottom"/>
              </w:tcPr>
              <w:p w14:paraId="0DE5B595" w14:textId="77777777" w:rsidR="00C9238F" w:rsidRPr="002E6116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E6116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4073CD1A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B23EC61" w14:textId="77777777" w:rsidTr="003A318A">
        <w:sdt>
          <w:sdtPr>
            <w:rPr>
              <w:sz w:val="24"/>
              <w:szCs w:val="24"/>
            </w:rPr>
            <w:id w:val="-521243642"/>
            <w:placeholder>
              <w:docPart w:val="73E52FC4708E497BA36CAA4051791F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2" w:type="pct"/>
                <w:vAlign w:val="bottom"/>
              </w:tcPr>
              <w:p w14:paraId="76FD4F03" w14:textId="77777777" w:rsidR="00C9238F" w:rsidRPr="002E6116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E6116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6ECD0ACA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69D11440" w14:textId="77777777" w:rsidTr="003A318A">
        <w:bookmarkStart w:id="0" w:name="_Hlk158970727" w:displacedByCustomXml="next"/>
        <w:sdt>
          <w:sdtPr>
            <w:rPr>
              <w:sz w:val="24"/>
              <w:szCs w:val="24"/>
            </w:rPr>
            <w:id w:val="83577009"/>
            <w:placeholder>
              <w:docPart w:val="9A05AD796D5F4346B45E1D2F8E9593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2" w:type="pct"/>
                <w:vAlign w:val="bottom"/>
              </w:tcPr>
              <w:p w14:paraId="3C302EF6" w14:textId="77777777" w:rsidR="00576892" w:rsidRPr="002E6116" w:rsidRDefault="0057689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E6116">
                  <w:rPr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F867886" w14:textId="77777777" w:rsidR="00576892" w:rsidRPr="00C9238F" w:rsidRDefault="00576892" w:rsidP="00576892">
            <w:pPr>
              <w:spacing w:before="240"/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D2E895FEE3024EF89B4FF59288FD6D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6" w:type="pct"/>
                <w:vAlign w:val="bottom"/>
              </w:tcPr>
              <w:p w14:paraId="04CA6867" w14:textId="77777777" w:rsidR="00576892" w:rsidRPr="00297D91" w:rsidRDefault="00576892" w:rsidP="00576892">
                <w:pPr>
                  <w:rPr>
                    <w:sz w:val="24"/>
                    <w:szCs w:val="24"/>
                  </w:rPr>
                </w:pPr>
                <w:r w:rsidRPr="00297D91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6413E1FA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0A7519BF" w14:textId="77777777" w:rsidTr="003A318A">
        <w:bookmarkEnd w:id="0" w:displacedByCustomXml="next"/>
        <w:sdt>
          <w:sdtPr>
            <w:rPr>
              <w:sz w:val="24"/>
              <w:szCs w:val="24"/>
            </w:rPr>
            <w:id w:val="-965116832"/>
            <w:placeholder>
              <w:docPart w:val="4D7FD7EF5B504425B3AF005F59F661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2" w:type="pct"/>
                <w:vAlign w:val="bottom"/>
              </w:tcPr>
              <w:p w14:paraId="1502D2B0" w14:textId="77777777" w:rsidR="00C9238F" w:rsidRPr="002E6116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2E611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285971F2" w14:textId="77777777" w:rsidR="00C9238F" w:rsidRPr="00C9238F" w:rsidRDefault="00C9238F" w:rsidP="00576892">
            <w:pPr>
              <w:spacing w:before="240"/>
            </w:pPr>
          </w:p>
        </w:tc>
      </w:tr>
      <w:tr w:rsidR="002E3833" w:rsidRPr="00C9238F" w14:paraId="1EC40FCA" w14:textId="77777777" w:rsidTr="003A318A">
        <w:tc>
          <w:tcPr>
            <w:tcW w:w="1012" w:type="pct"/>
            <w:vAlign w:val="bottom"/>
          </w:tcPr>
          <w:p w14:paraId="38F05E9B" w14:textId="0A0A3050" w:rsidR="002E3833" w:rsidRPr="002E6116" w:rsidRDefault="002E3833" w:rsidP="00576892">
            <w:pPr>
              <w:spacing w:before="240"/>
              <w:rPr>
                <w:sz w:val="24"/>
                <w:szCs w:val="24"/>
              </w:rPr>
            </w:pPr>
            <w:r w:rsidRPr="002E6116">
              <w:rPr>
                <w:sz w:val="24"/>
                <w:szCs w:val="24"/>
              </w:rPr>
              <w:t>Current Occupation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786A3D71" w14:textId="77777777" w:rsidR="002E3833" w:rsidRPr="00C9238F" w:rsidRDefault="002E3833" w:rsidP="00576892">
            <w:pPr>
              <w:spacing w:before="240"/>
            </w:pPr>
          </w:p>
        </w:tc>
      </w:tr>
      <w:tr w:rsidR="00C9238F" w:rsidRPr="00C9238F" w14:paraId="6EF2B63A" w14:textId="77777777" w:rsidTr="00A53065">
        <w:trPr>
          <w:trHeight w:val="188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9697D24" w14:textId="77777777" w:rsidR="003A318A" w:rsidRPr="00C9238F" w:rsidRDefault="003A318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E12BC71" w14:textId="77777777" w:rsidR="003A318A" w:rsidRDefault="003A318A" w:rsidP="00AF6BFE">
      <w:pPr>
        <w:pStyle w:val="NoSpacing"/>
      </w:pPr>
    </w:p>
    <w:p w14:paraId="1BCB483B" w14:textId="76CF4961" w:rsidR="002E6116" w:rsidRDefault="002E6116" w:rsidP="00AF6BFE">
      <w:pPr>
        <w:pStyle w:val="NoSpacing"/>
        <w:rPr>
          <w:b/>
          <w:bCs/>
          <w:sz w:val="28"/>
        </w:rPr>
      </w:pPr>
      <w:r>
        <w:rPr>
          <w:b/>
          <w:bCs/>
          <w:sz w:val="28"/>
        </w:rPr>
        <w:t>Church Information</w:t>
      </w:r>
    </w:p>
    <w:p w14:paraId="52F75859" w14:textId="77777777" w:rsidR="002E6116" w:rsidRPr="002E6116" w:rsidRDefault="002E6116" w:rsidP="00AF6BFE">
      <w:pPr>
        <w:pStyle w:val="NoSpacing"/>
        <w:rPr>
          <w:b/>
          <w:bCs/>
          <w:sz w:val="28"/>
        </w:rPr>
      </w:pPr>
    </w:p>
    <w:p w14:paraId="233E4284" w14:textId="37D5AFEF" w:rsidR="003A318A" w:rsidRPr="002E6116" w:rsidRDefault="003A318A" w:rsidP="00AF6BFE">
      <w:pPr>
        <w:pStyle w:val="NoSpacing"/>
        <w:rPr>
          <w:sz w:val="24"/>
          <w:szCs w:val="24"/>
          <w:u w:val="single"/>
        </w:rPr>
      </w:pPr>
      <w:r w:rsidRPr="002E6116">
        <w:rPr>
          <w:sz w:val="24"/>
          <w:szCs w:val="24"/>
        </w:rPr>
        <w:t>How long have you been a Christian?</w:t>
      </w:r>
      <w:r w:rsidR="00A53065" w:rsidRPr="002E6116">
        <w:rPr>
          <w:sz w:val="24"/>
          <w:szCs w:val="24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</w:p>
    <w:p w14:paraId="5D82A643" w14:textId="77777777" w:rsidR="00A53065" w:rsidRDefault="00A53065" w:rsidP="00AF6BFE">
      <w:pPr>
        <w:pStyle w:val="NoSpacing"/>
        <w:rPr>
          <w:sz w:val="28"/>
        </w:rPr>
      </w:pPr>
    </w:p>
    <w:p w14:paraId="780F9582" w14:textId="20EA7476" w:rsidR="003A318A" w:rsidRPr="002E6116" w:rsidRDefault="003A318A" w:rsidP="00AF6BFE">
      <w:pPr>
        <w:pStyle w:val="NoSpacing"/>
        <w:rPr>
          <w:sz w:val="24"/>
          <w:szCs w:val="24"/>
          <w:u w:val="single"/>
        </w:rPr>
      </w:pPr>
      <w:r w:rsidRPr="002E6116">
        <w:rPr>
          <w:sz w:val="24"/>
          <w:szCs w:val="24"/>
        </w:rPr>
        <w:t>What church are you currently attending?</w:t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  <w:r w:rsidR="00A53065" w:rsidRPr="002E6116">
        <w:rPr>
          <w:sz w:val="24"/>
          <w:szCs w:val="24"/>
          <w:u w:val="single"/>
        </w:rPr>
        <w:tab/>
      </w:r>
    </w:p>
    <w:p w14:paraId="0713E2A4" w14:textId="77777777" w:rsidR="00A53065" w:rsidRDefault="00A53065" w:rsidP="00AF6BFE">
      <w:pPr>
        <w:pStyle w:val="NoSpacing"/>
        <w:rPr>
          <w:sz w:val="28"/>
        </w:rPr>
      </w:pPr>
    </w:p>
    <w:p w14:paraId="113C0C63" w14:textId="60E9DEC4" w:rsidR="003A318A" w:rsidRPr="002E6116" w:rsidRDefault="003A318A" w:rsidP="00AF6BFE">
      <w:pPr>
        <w:pStyle w:val="NoSpacing"/>
        <w:rPr>
          <w:sz w:val="24"/>
          <w:szCs w:val="24"/>
        </w:rPr>
      </w:pPr>
      <w:r w:rsidRPr="002E6116">
        <w:rPr>
          <w:sz w:val="24"/>
          <w:szCs w:val="24"/>
        </w:rPr>
        <w:t>In what capacity have you served in church ministry (Volunteer or Paid Positions)?</w:t>
      </w:r>
    </w:p>
    <w:p w14:paraId="13533565" w14:textId="361C0A77" w:rsidR="00A53065" w:rsidRPr="00A53065" w:rsidRDefault="00A53065" w:rsidP="00AF6BFE">
      <w:pPr>
        <w:pStyle w:val="NoSpacing"/>
        <w:rPr>
          <w:sz w:val="36"/>
          <w:szCs w:val="36"/>
          <w:u w:val="single"/>
        </w:rPr>
      </w:pP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</w:p>
    <w:p w14:paraId="0F090EC1" w14:textId="77777777" w:rsidR="00A53065" w:rsidRPr="00A53065" w:rsidRDefault="00A53065" w:rsidP="00A53065">
      <w:pPr>
        <w:pStyle w:val="NoSpacing"/>
        <w:rPr>
          <w:sz w:val="36"/>
          <w:szCs w:val="36"/>
          <w:u w:val="single"/>
        </w:rPr>
      </w:pP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</w:p>
    <w:p w14:paraId="6987C2C4" w14:textId="77777777" w:rsidR="00A53065" w:rsidRPr="00A53065" w:rsidRDefault="00A53065" w:rsidP="00A53065">
      <w:pPr>
        <w:pStyle w:val="NoSpacing"/>
        <w:rPr>
          <w:sz w:val="36"/>
          <w:szCs w:val="36"/>
          <w:u w:val="single"/>
        </w:rPr>
      </w:pP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</w:p>
    <w:p w14:paraId="4C7AE925" w14:textId="77777777" w:rsidR="00A53065" w:rsidRPr="00A53065" w:rsidRDefault="00A53065" w:rsidP="00A53065">
      <w:pPr>
        <w:pStyle w:val="NoSpacing"/>
        <w:rPr>
          <w:sz w:val="36"/>
          <w:szCs w:val="36"/>
          <w:u w:val="single"/>
        </w:rPr>
      </w:pP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</w:p>
    <w:p w14:paraId="78976D67" w14:textId="77777777" w:rsidR="00A53065" w:rsidRDefault="00A53065" w:rsidP="00AF6BFE">
      <w:pPr>
        <w:pStyle w:val="NoSpacing"/>
        <w:rPr>
          <w:sz w:val="28"/>
        </w:rPr>
      </w:pPr>
    </w:p>
    <w:p w14:paraId="0A48C346" w14:textId="053FA299" w:rsidR="003A318A" w:rsidRPr="002E6116" w:rsidRDefault="003A318A" w:rsidP="00AF6BFE">
      <w:pPr>
        <w:pStyle w:val="NoSpacing"/>
        <w:rPr>
          <w:sz w:val="24"/>
          <w:szCs w:val="24"/>
        </w:rPr>
      </w:pPr>
      <w:r w:rsidRPr="002E6116">
        <w:rPr>
          <w:sz w:val="24"/>
          <w:szCs w:val="24"/>
        </w:rPr>
        <w:t xml:space="preserve">Are there any other ministries you are interested in serving along with </w:t>
      </w:r>
      <w:r w:rsidR="000802CD">
        <w:rPr>
          <w:sz w:val="24"/>
          <w:szCs w:val="24"/>
        </w:rPr>
        <w:t>Student</w:t>
      </w:r>
      <w:r w:rsidRPr="002E6116">
        <w:rPr>
          <w:sz w:val="24"/>
          <w:szCs w:val="24"/>
        </w:rPr>
        <w:t xml:space="preserve"> Ministry?</w:t>
      </w:r>
    </w:p>
    <w:p w14:paraId="4F12C68D" w14:textId="77777777" w:rsidR="00A53065" w:rsidRPr="00A53065" w:rsidRDefault="00A53065" w:rsidP="00A53065">
      <w:pPr>
        <w:pStyle w:val="NoSpacing"/>
        <w:rPr>
          <w:sz w:val="36"/>
          <w:szCs w:val="36"/>
          <w:u w:val="single"/>
        </w:rPr>
      </w:pP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</w:p>
    <w:p w14:paraId="1E57DFFF" w14:textId="77777777" w:rsidR="00A53065" w:rsidRPr="00A53065" w:rsidRDefault="00A53065" w:rsidP="00A53065">
      <w:pPr>
        <w:pStyle w:val="NoSpacing"/>
        <w:rPr>
          <w:sz w:val="36"/>
          <w:szCs w:val="36"/>
          <w:u w:val="single"/>
        </w:rPr>
      </w:pP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</w:p>
    <w:p w14:paraId="2C390C22" w14:textId="77777777" w:rsidR="00A53065" w:rsidRDefault="00A53065" w:rsidP="00A53065">
      <w:pPr>
        <w:pStyle w:val="NoSpacing"/>
        <w:rPr>
          <w:sz w:val="36"/>
          <w:szCs w:val="36"/>
          <w:u w:val="single"/>
        </w:rPr>
      </w:pP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  <w:r w:rsidRPr="00A53065">
        <w:rPr>
          <w:sz w:val="36"/>
          <w:szCs w:val="36"/>
          <w:u w:val="single"/>
        </w:rPr>
        <w:tab/>
      </w:r>
    </w:p>
    <w:p w14:paraId="0B60BD3A" w14:textId="77777777" w:rsidR="002E6116" w:rsidRDefault="002E6116" w:rsidP="00A53065">
      <w:pPr>
        <w:pStyle w:val="NoSpacing"/>
        <w:rPr>
          <w:sz w:val="36"/>
          <w:szCs w:val="36"/>
          <w:u w:val="single"/>
        </w:rPr>
      </w:pPr>
    </w:p>
    <w:p w14:paraId="0A772E0F" w14:textId="77777777" w:rsidR="002B12AA" w:rsidRDefault="002B12AA" w:rsidP="002E6116">
      <w:pPr>
        <w:pStyle w:val="NoSpacing"/>
        <w:rPr>
          <w:b/>
          <w:bCs/>
          <w:sz w:val="28"/>
        </w:rPr>
      </w:pPr>
    </w:p>
    <w:p w14:paraId="2D6F8524" w14:textId="77777777" w:rsidR="002B12AA" w:rsidRDefault="002B12AA" w:rsidP="002E6116">
      <w:pPr>
        <w:pStyle w:val="NoSpacing"/>
        <w:rPr>
          <w:b/>
          <w:bCs/>
          <w:sz w:val="28"/>
        </w:rPr>
      </w:pPr>
    </w:p>
    <w:p w14:paraId="6368D4AB" w14:textId="77777777" w:rsidR="002B12AA" w:rsidRDefault="002B12AA" w:rsidP="002E6116">
      <w:pPr>
        <w:pStyle w:val="NoSpacing"/>
        <w:rPr>
          <w:b/>
          <w:bCs/>
          <w:sz w:val="28"/>
        </w:rPr>
      </w:pPr>
    </w:p>
    <w:p w14:paraId="50ED7EBF" w14:textId="77777777" w:rsidR="002B12AA" w:rsidRDefault="002B12AA" w:rsidP="002E6116">
      <w:pPr>
        <w:pStyle w:val="NoSpacing"/>
        <w:rPr>
          <w:b/>
          <w:bCs/>
          <w:sz w:val="28"/>
        </w:rPr>
      </w:pPr>
    </w:p>
    <w:p w14:paraId="66421296" w14:textId="47B39F27" w:rsidR="002E6116" w:rsidRDefault="002E6116" w:rsidP="002E6116">
      <w:pPr>
        <w:pStyle w:val="NoSpacing"/>
        <w:rPr>
          <w:b/>
          <w:bCs/>
          <w:sz w:val="28"/>
        </w:rPr>
      </w:pPr>
      <w:r>
        <w:rPr>
          <w:b/>
          <w:bCs/>
          <w:sz w:val="28"/>
        </w:rPr>
        <w:lastRenderedPageBreak/>
        <w:t>References</w:t>
      </w:r>
    </w:p>
    <w:p w14:paraId="07CAF7DE" w14:textId="77777777" w:rsidR="00933E75" w:rsidRDefault="00933E75" w:rsidP="002E6116">
      <w:pPr>
        <w:pStyle w:val="NoSpacing"/>
        <w:rPr>
          <w:b/>
          <w:bCs/>
          <w:sz w:val="28"/>
        </w:rPr>
      </w:pPr>
    </w:p>
    <w:p w14:paraId="72E32142" w14:textId="2FFCE3B1" w:rsidR="00B538A0" w:rsidRPr="001F5929" w:rsidRDefault="00B538A0" w:rsidP="002E6116">
      <w:pPr>
        <w:pStyle w:val="NoSpacing"/>
        <w:rPr>
          <w:sz w:val="24"/>
          <w:szCs w:val="24"/>
        </w:rPr>
      </w:pPr>
      <w:r>
        <w:rPr>
          <w:b/>
          <w:bCs/>
          <w:sz w:val="28"/>
        </w:rPr>
        <w:tab/>
      </w:r>
      <w:r w:rsidRPr="001F5929">
        <w:rPr>
          <w:sz w:val="24"/>
          <w:szCs w:val="24"/>
        </w:rPr>
        <w:t xml:space="preserve">References should be people that you have been acquainted with for at least 3 </w:t>
      </w:r>
      <w:r w:rsidR="001F5929" w:rsidRPr="001F5929">
        <w:rPr>
          <w:sz w:val="24"/>
          <w:szCs w:val="24"/>
        </w:rPr>
        <w:t>years.</w:t>
      </w:r>
    </w:p>
    <w:p w14:paraId="0FCFEE98" w14:textId="77777777" w:rsidR="002E6116" w:rsidRPr="002E6116" w:rsidRDefault="002E6116" w:rsidP="002E6116">
      <w:pPr>
        <w:pStyle w:val="NoSpacing"/>
        <w:rPr>
          <w:b/>
          <w:bCs/>
          <w:sz w:val="28"/>
        </w:rPr>
      </w:pPr>
    </w:p>
    <w:p w14:paraId="443CBE01" w14:textId="77777777" w:rsidR="002B12AA" w:rsidRDefault="001F5929" w:rsidP="002E6116">
      <w:pPr>
        <w:pStyle w:val="NoSpacing"/>
        <w:rPr>
          <w:sz w:val="24"/>
          <w:szCs w:val="24"/>
        </w:rPr>
      </w:pPr>
      <w:bookmarkStart w:id="1" w:name="_Hlk158970457"/>
      <w:r>
        <w:rPr>
          <w:sz w:val="24"/>
          <w:szCs w:val="24"/>
        </w:rPr>
        <w:t>Personal Reference #1</w:t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895"/>
        <w:gridCol w:w="7467"/>
      </w:tblGrid>
      <w:tr w:rsidR="00DC20C9" w:rsidRPr="00C9238F" w14:paraId="4207D9E5" w14:textId="77777777" w:rsidTr="00A15012">
        <w:tc>
          <w:tcPr>
            <w:tcW w:w="1012" w:type="pct"/>
            <w:vAlign w:val="bottom"/>
          </w:tcPr>
          <w:bookmarkEnd w:id="1"/>
          <w:p w14:paraId="48ECD4CF" w14:textId="30EEB605" w:rsidR="00DC20C9" w:rsidRPr="002E6116" w:rsidRDefault="00DC20C9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40ACD8D9" w14:textId="77777777" w:rsidR="00DC20C9" w:rsidRPr="00C9238F" w:rsidRDefault="00DC20C9" w:rsidP="00A15012">
            <w:pPr>
              <w:spacing w:before="240"/>
            </w:pPr>
          </w:p>
        </w:tc>
      </w:tr>
      <w:tr w:rsidR="00DC20C9" w:rsidRPr="00C9238F" w14:paraId="4DA045AE" w14:textId="77777777" w:rsidTr="00A15012">
        <w:tc>
          <w:tcPr>
            <w:tcW w:w="1012" w:type="pct"/>
            <w:vAlign w:val="bottom"/>
          </w:tcPr>
          <w:p w14:paraId="423EF098" w14:textId="6C52D686" w:rsidR="00DC20C9" w:rsidRPr="002E6116" w:rsidRDefault="00DC20C9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03A0DF39" w14:textId="77777777" w:rsidR="00DC20C9" w:rsidRPr="00C9238F" w:rsidRDefault="00DC20C9" w:rsidP="00A15012">
            <w:pPr>
              <w:spacing w:before="240"/>
            </w:pPr>
          </w:p>
        </w:tc>
      </w:tr>
      <w:tr w:rsidR="00DC20C9" w:rsidRPr="00C9238F" w14:paraId="40DB05AF" w14:textId="77777777" w:rsidTr="00A15012">
        <w:tc>
          <w:tcPr>
            <w:tcW w:w="1012" w:type="pct"/>
            <w:vAlign w:val="bottom"/>
          </w:tcPr>
          <w:p w14:paraId="189DF1FD" w14:textId="698FB21A" w:rsidR="00DC20C9" w:rsidRPr="002E6116" w:rsidRDefault="00DC20C9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7E593F36" w14:textId="77777777" w:rsidR="00DC20C9" w:rsidRPr="00C9238F" w:rsidRDefault="00DC20C9" w:rsidP="00A15012">
            <w:pPr>
              <w:spacing w:before="240"/>
            </w:pPr>
          </w:p>
        </w:tc>
      </w:tr>
    </w:tbl>
    <w:p w14:paraId="0034021F" w14:textId="77777777" w:rsidR="002E6116" w:rsidRDefault="002E6116" w:rsidP="00A53065">
      <w:pPr>
        <w:pStyle w:val="NoSpacing"/>
        <w:rPr>
          <w:sz w:val="36"/>
          <w:szCs w:val="36"/>
          <w:u w:val="single"/>
        </w:rPr>
      </w:pPr>
    </w:p>
    <w:p w14:paraId="20669DA4" w14:textId="2BFB1191" w:rsidR="00DC20C9" w:rsidRDefault="00DC20C9" w:rsidP="00DC20C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Personal Reference #2</w:t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895"/>
        <w:gridCol w:w="7467"/>
      </w:tblGrid>
      <w:tr w:rsidR="00DC20C9" w:rsidRPr="00C9238F" w14:paraId="6DF6135A" w14:textId="77777777" w:rsidTr="00A15012">
        <w:tc>
          <w:tcPr>
            <w:tcW w:w="1012" w:type="pct"/>
            <w:vAlign w:val="bottom"/>
          </w:tcPr>
          <w:p w14:paraId="6CECCC01" w14:textId="77777777" w:rsidR="00DC20C9" w:rsidRPr="002E6116" w:rsidRDefault="00DC20C9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535B3B12" w14:textId="77777777" w:rsidR="00DC20C9" w:rsidRPr="00C9238F" w:rsidRDefault="00DC20C9" w:rsidP="00A15012">
            <w:pPr>
              <w:spacing w:before="240"/>
            </w:pPr>
          </w:p>
        </w:tc>
      </w:tr>
      <w:tr w:rsidR="00DC20C9" w:rsidRPr="00C9238F" w14:paraId="04BBED20" w14:textId="77777777" w:rsidTr="00A15012">
        <w:tc>
          <w:tcPr>
            <w:tcW w:w="1012" w:type="pct"/>
            <w:vAlign w:val="bottom"/>
          </w:tcPr>
          <w:p w14:paraId="14516087" w14:textId="77777777" w:rsidR="00DC20C9" w:rsidRPr="002E6116" w:rsidRDefault="00DC20C9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10F0E633" w14:textId="77777777" w:rsidR="00DC20C9" w:rsidRPr="00C9238F" w:rsidRDefault="00DC20C9" w:rsidP="00A15012">
            <w:pPr>
              <w:spacing w:before="240"/>
            </w:pPr>
          </w:p>
        </w:tc>
      </w:tr>
      <w:tr w:rsidR="00DC20C9" w:rsidRPr="00C9238F" w14:paraId="11AE44E3" w14:textId="77777777" w:rsidTr="00A15012">
        <w:tc>
          <w:tcPr>
            <w:tcW w:w="1012" w:type="pct"/>
            <w:vAlign w:val="bottom"/>
          </w:tcPr>
          <w:p w14:paraId="388499C0" w14:textId="77777777" w:rsidR="00DC20C9" w:rsidRPr="002E6116" w:rsidRDefault="00DC20C9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520B2C45" w14:textId="77777777" w:rsidR="00DC20C9" w:rsidRPr="00C9238F" w:rsidRDefault="00DC20C9" w:rsidP="00A15012">
            <w:pPr>
              <w:spacing w:before="240"/>
            </w:pPr>
          </w:p>
        </w:tc>
      </w:tr>
    </w:tbl>
    <w:p w14:paraId="3714E659" w14:textId="77777777" w:rsidR="002E6116" w:rsidRDefault="002E6116" w:rsidP="00A53065">
      <w:pPr>
        <w:pStyle w:val="NoSpacing"/>
        <w:rPr>
          <w:sz w:val="36"/>
          <w:szCs w:val="36"/>
          <w:u w:val="single"/>
        </w:rPr>
      </w:pPr>
    </w:p>
    <w:p w14:paraId="7F422371" w14:textId="16A4BB00" w:rsidR="00B837FB" w:rsidRDefault="00B837FB" w:rsidP="00B837F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Professional Reference #1</w:t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895"/>
        <w:gridCol w:w="7467"/>
      </w:tblGrid>
      <w:tr w:rsidR="00B837FB" w:rsidRPr="00C9238F" w14:paraId="08B8830A" w14:textId="77777777" w:rsidTr="00A15012">
        <w:tc>
          <w:tcPr>
            <w:tcW w:w="1012" w:type="pct"/>
            <w:vAlign w:val="bottom"/>
          </w:tcPr>
          <w:p w14:paraId="2756B10B" w14:textId="77777777" w:rsidR="00B837FB" w:rsidRPr="002E6116" w:rsidRDefault="00B837FB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43D2CABD" w14:textId="77777777" w:rsidR="00B837FB" w:rsidRPr="00C9238F" w:rsidRDefault="00B837FB" w:rsidP="00A15012">
            <w:pPr>
              <w:spacing w:before="240"/>
            </w:pPr>
          </w:p>
        </w:tc>
      </w:tr>
      <w:tr w:rsidR="00B837FB" w:rsidRPr="00C9238F" w14:paraId="2C001514" w14:textId="77777777" w:rsidTr="00A15012">
        <w:tc>
          <w:tcPr>
            <w:tcW w:w="1012" w:type="pct"/>
            <w:vAlign w:val="bottom"/>
          </w:tcPr>
          <w:p w14:paraId="2987C9F6" w14:textId="77777777" w:rsidR="00B837FB" w:rsidRPr="002E6116" w:rsidRDefault="00B837FB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595BA61A" w14:textId="77777777" w:rsidR="00B837FB" w:rsidRPr="00C9238F" w:rsidRDefault="00B837FB" w:rsidP="00A15012">
            <w:pPr>
              <w:spacing w:before="240"/>
            </w:pPr>
          </w:p>
        </w:tc>
      </w:tr>
      <w:tr w:rsidR="00B837FB" w:rsidRPr="00C9238F" w14:paraId="72BA1B1C" w14:textId="77777777" w:rsidTr="00A15012">
        <w:tc>
          <w:tcPr>
            <w:tcW w:w="1012" w:type="pct"/>
            <w:vAlign w:val="bottom"/>
          </w:tcPr>
          <w:p w14:paraId="1A356DBE" w14:textId="77777777" w:rsidR="00B837FB" w:rsidRPr="002E6116" w:rsidRDefault="00B837FB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0EBFE4D3" w14:textId="77777777" w:rsidR="00B837FB" w:rsidRPr="00C9238F" w:rsidRDefault="00B837FB" w:rsidP="00A15012">
            <w:pPr>
              <w:spacing w:before="240"/>
            </w:pPr>
          </w:p>
        </w:tc>
      </w:tr>
    </w:tbl>
    <w:p w14:paraId="68AF04AB" w14:textId="77777777" w:rsidR="00B837FB" w:rsidRDefault="00B837FB" w:rsidP="00B837FB">
      <w:pPr>
        <w:pStyle w:val="NoSpacing"/>
        <w:rPr>
          <w:sz w:val="36"/>
          <w:szCs w:val="36"/>
          <w:u w:val="single"/>
        </w:rPr>
      </w:pPr>
    </w:p>
    <w:p w14:paraId="1D530BEF" w14:textId="2ECE2E44" w:rsidR="00B837FB" w:rsidRDefault="00B837FB" w:rsidP="00B837F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Professional Reference #2</w:t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895"/>
        <w:gridCol w:w="7467"/>
      </w:tblGrid>
      <w:tr w:rsidR="00B837FB" w:rsidRPr="00C9238F" w14:paraId="03B36284" w14:textId="77777777" w:rsidTr="00A15012">
        <w:tc>
          <w:tcPr>
            <w:tcW w:w="1012" w:type="pct"/>
            <w:vAlign w:val="bottom"/>
          </w:tcPr>
          <w:p w14:paraId="15FD9450" w14:textId="77777777" w:rsidR="00B837FB" w:rsidRPr="002E6116" w:rsidRDefault="00B837FB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3C2F754A" w14:textId="77777777" w:rsidR="00B837FB" w:rsidRPr="00C9238F" w:rsidRDefault="00B837FB" w:rsidP="00A15012">
            <w:pPr>
              <w:spacing w:before="240"/>
            </w:pPr>
          </w:p>
        </w:tc>
      </w:tr>
      <w:tr w:rsidR="00B837FB" w:rsidRPr="00C9238F" w14:paraId="637E630D" w14:textId="77777777" w:rsidTr="00A15012">
        <w:tc>
          <w:tcPr>
            <w:tcW w:w="1012" w:type="pct"/>
            <w:vAlign w:val="bottom"/>
          </w:tcPr>
          <w:p w14:paraId="13D71223" w14:textId="77777777" w:rsidR="00B837FB" w:rsidRPr="002E6116" w:rsidRDefault="00B837FB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3CDF7453" w14:textId="77777777" w:rsidR="00B837FB" w:rsidRPr="00C9238F" w:rsidRDefault="00B837FB" w:rsidP="00A15012">
            <w:pPr>
              <w:spacing w:before="240"/>
            </w:pPr>
          </w:p>
        </w:tc>
      </w:tr>
      <w:tr w:rsidR="00B837FB" w:rsidRPr="00C9238F" w14:paraId="3C6813F6" w14:textId="77777777" w:rsidTr="00A15012">
        <w:tc>
          <w:tcPr>
            <w:tcW w:w="1012" w:type="pct"/>
            <w:vAlign w:val="bottom"/>
          </w:tcPr>
          <w:p w14:paraId="02AACDD5" w14:textId="77777777" w:rsidR="00B837FB" w:rsidRPr="002E6116" w:rsidRDefault="00B837FB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6DA70B44" w14:textId="77777777" w:rsidR="00B837FB" w:rsidRPr="00C9238F" w:rsidRDefault="00B837FB" w:rsidP="00A15012">
            <w:pPr>
              <w:spacing w:before="240"/>
            </w:pPr>
          </w:p>
        </w:tc>
      </w:tr>
    </w:tbl>
    <w:p w14:paraId="770E6B95" w14:textId="77777777" w:rsidR="00B837FB" w:rsidRDefault="00B837FB" w:rsidP="00A53065">
      <w:pPr>
        <w:pStyle w:val="NoSpacing"/>
        <w:rPr>
          <w:sz w:val="36"/>
          <w:szCs w:val="36"/>
          <w:u w:val="single"/>
        </w:rPr>
      </w:pPr>
    </w:p>
    <w:p w14:paraId="0B7CD91F" w14:textId="77777777" w:rsidR="00933E75" w:rsidRDefault="00933E75" w:rsidP="00A53065">
      <w:pPr>
        <w:pStyle w:val="NoSpacing"/>
        <w:rPr>
          <w:sz w:val="36"/>
          <w:szCs w:val="36"/>
          <w:u w:val="single"/>
        </w:rPr>
      </w:pPr>
    </w:p>
    <w:p w14:paraId="1D624A95" w14:textId="77777777" w:rsidR="00933E75" w:rsidRPr="00A53065" w:rsidRDefault="00933E75" w:rsidP="00A53065">
      <w:pPr>
        <w:pStyle w:val="NoSpacing"/>
        <w:rPr>
          <w:sz w:val="36"/>
          <w:szCs w:val="36"/>
          <w:u w:val="single"/>
        </w:rPr>
      </w:pPr>
    </w:p>
    <w:p w14:paraId="746F9A39" w14:textId="77777777" w:rsidR="003A318A" w:rsidRPr="00A53065" w:rsidRDefault="003A318A" w:rsidP="00AF6BFE">
      <w:pPr>
        <w:pStyle w:val="NoSpacing"/>
        <w:rPr>
          <w:sz w:val="28"/>
        </w:rPr>
      </w:pPr>
    </w:p>
    <w:p w14:paraId="735CAD80" w14:textId="77777777" w:rsidR="00933E75" w:rsidRDefault="00933E75" w:rsidP="00AF6BFE">
      <w:pPr>
        <w:pStyle w:val="NoSpacing"/>
        <w:rPr>
          <w:sz w:val="24"/>
          <w:szCs w:val="24"/>
        </w:rPr>
      </w:pPr>
    </w:p>
    <w:p w14:paraId="5B73FB8B" w14:textId="77777777" w:rsidR="00C504F1" w:rsidRDefault="00C504F1" w:rsidP="00933E75">
      <w:pPr>
        <w:pStyle w:val="NoSpacing"/>
        <w:rPr>
          <w:b/>
          <w:bCs/>
          <w:sz w:val="28"/>
        </w:rPr>
      </w:pPr>
    </w:p>
    <w:p w14:paraId="15BF12A2" w14:textId="431A1A69" w:rsidR="00933E75" w:rsidRDefault="00933E75" w:rsidP="00933E75">
      <w:pPr>
        <w:pStyle w:val="NoSpacing"/>
        <w:rPr>
          <w:b/>
          <w:bCs/>
          <w:sz w:val="28"/>
        </w:rPr>
      </w:pPr>
      <w:r>
        <w:rPr>
          <w:b/>
          <w:bCs/>
          <w:sz w:val="28"/>
        </w:rPr>
        <w:t>Statement of Faith</w:t>
      </w:r>
    </w:p>
    <w:p w14:paraId="4DC4E62C" w14:textId="77777777" w:rsidR="00933E75" w:rsidRDefault="00933E75" w:rsidP="00AF6BFE">
      <w:pPr>
        <w:pStyle w:val="NoSpacing"/>
        <w:rPr>
          <w:sz w:val="24"/>
          <w:szCs w:val="24"/>
        </w:rPr>
      </w:pPr>
    </w:p>
    <w:p w14:paraId="1FA32BF7" w14:textId="77777777" w:rsidR="009E04EC" w:rsidRPr="00297D91" w:rsidRDefault="009E04EC" w:rsidP="009E04EC">
      <w:pPr>
        <w:pStyle w:val="NormalWeb"/>
        <w:spacing w:before="0" w:beforeAutospacing="0" w:after="0" w:afterAutospacing="0"/>
        <w:ind w:left="-24" w:right="6394"/>
        <w:rPr>
          <w:rFonts w:asciiTheme="minorHAnsi" w:hAnsiTheme="minorHAnsi" w:cstheme="minorHAnsi"/>
          <w:sz w:val="24"/>
        </w:rPr>
      </w:pPr>
      <w:r w:rsidRPr="00297D91">
        <w:rPr>
          <w:rFonts w:asciiTheme="minorHAnsi" w:hAnsiTheme="minorHAnsi" w:cstheme="minorHAnsi"/>
          <w:b/>
          <w:bCs/>
          <w:color w:val="000000"/>
          <w:sz w:val="24"/>
        </w:rPr>
        <w:t>Applicant's Statement </w:t>
      </w:r>
    </w:p>
    <w:p w14:paraId="581367F2" w14:textId="1BD5ADDF" w:rsidR="003A318A" w:rsidRPr="00297D91" w:rsidRDefault="009E04EC" w:rsidP="00297D91">
      <w:pPr>
        <w:pStyle w:val="NormalWeb"/>
        <w:spacing w:before="461" w:beforeAutospacing="0" w:after="0" w:afterAutospacing="0"/>
        <w:ind w:left="-34" w:right="-58"/>
        <w:rPr>
          <w:rFonts w:asciiTheme="minorHAnsi" w:hAnsiTheme="minorHAnsi" w:cstheme="minorHAnsi"/>
          <w:sz w:val="24"/>
        </w:rPr>
      </w:pPr>
      <w:r w:rsidRPr="00297D91">
        <w:rPr>
          <w:rFonts w:asciiTheme="minorHAnsi" w:hAnsiTheme="minorHAnsi" w:cstheme="minorHAnsi"/>
          <w:color w:val="000000"/>
          <w:sz w:val="24"/>
        </w:rPr>
        <w:t>The information contained in this application is correct to the best of my knowledge</w:t>
      </w:r>
      <w:r w:rsidRPr="00297D91">
        <w:rPr>
          <w:rFonts w:asciiTheme="minorHAnsi" w:hAnsiTheme="minorHAnsi" w:cstheme="minorHAnsi"/>
          <w:b/>
          <w:bCs/>
          <w:color w:val="000000"/>
          <w:sz w:val="24"/>
        </w:rPr>
        <w:t xml:space="preserve">. </w:t>
      </w:r>
      <w:r w:rsidRPr="00297D91">
        <w:rPr>
          <w:rFonts w:asciiTheme="minorHAnsi" w:hAnsiTheme="minorHAnsi" w:cstheme="minorHAnsi"/>
          <w:color w:val="000000"/>
          <w:sz w:val="24"/>
        </w:rPr>
        <w:t xml:space="preserve">I authorize any references, churches, </w:t>
      </w:r>
      <w:r w:rsidRPr="00297D91">
        <w:rPr>
          <w:rFonts w:asciiTheme="minorHAnsi" w:hAnsiTheme="minorHAnsi" w:cstheme="minorHAnsi"/>
          <w:b/>
          <w:bCs/>
          <w:color w:val="000000"/>
          <w:sz w:val="24"/>
        </w:rPr>
        <w:t xml:space="preserve">or </w:t>
      </w:r>
      <w:r w:rsidRPr="00297D91">
        <w:rPr>
          <w:rFonts w:asciiTheme="minorHAnsi" w:hAnsiTheme="minorHAnsi" w:cstheme="minorHAnsi"/>
          <w:color w:val="000000"/>
          <w:sz w:val="24"/>
        </w:rPr>
        <w:t>organizations listed in this application to give you any information (including opinions</w:t>
      </w:r>
      <w:r w:rsidRPr="00297D91">
        <w:rPr>
          <w:rFonts w:asciiTheme="minorHAnsi" w:hAnsiTheme="minorHAnsi" w:cstheme="minorHAnsi"/>
          <w:b/>
          <w:bCs/>
          <w:color w:val="000000"/>
          <w:sz w:val="24"/>
        </w:rPr>
        <w:t xml:space="preserve">) </w:t>
      </w:r>
      <w:r w:rsidRPr="00297D91">
        <w:rPr>
          <w:rFonts w:asciiTheme="minorHAnsi" w:hAnsiTheme="minorHAnsi" w:cstheme="minorHAnsi"/>
          <w:color w:val="000000"/>
          <w:sz w:val="24"/>
        </w:rPr>
        <w:t xml:space="preserve">that they have regarding my character and fitness for ministry, specifically with minors. I authorize the release of the information contained </w:t>
      </w:r>
      <w:r w:rsidRPr="00297D91">
        <w:rPr>
          <w:rFonts w:asciiTheme="minorHAnsi" w:hAnsiTheme="minorHAnsi" w:cstheme="minorHAnsi"/>
          <w:b/>
          <w:bCs/>
          <w:color w:val="000000"/>
          <w:sz w:val="24"/>
        </w:rPr>
        <w:t xml:space="preserve">in </w:t>
      </w:r>
      <w:r w:rsidRPr="00297D91">
        <w:rPr>
          <w:rFonts w:asciiTheme="minorHAnsi" w:hAnsiTheme="minorHAnsi" w:cstheme="minorHAnsi"/>
          <w:color w:val="000000"/>
          <w:sz w:val="24"/>
        </w:rPr>
        <w:t xml:space="preserve">this application to any individuals who make decisions about placing applicants in available positions. Should my application be accepted, I agree to refrain from unscriptural conduct in the performance of my services on behalf of the church. </w:t>
      </w:r>
      <w:r w:rsidR="00297D91" w:rsidRPr="00297D91">
        <w:rPr>
          <w:rFonts w:asciiTheme="minorHAnsi" w:hAnsiTheme="minorHAnsi" w:cstheme="minorHAnsi"/>
          <w:sz w:val="24"/>
        </w:rPr>
        <w:t>I understand if considered for this position, I consent to a complete background check and drug screening.</w:t>
      </w:r>
      <w:r w:rsidR="00297D91">
        <w:rPr>
          <w:rFonts w:asciiTheme="minorHAnsi" w:hAnsiTheme="minorHAnsi" w:cstheme="minorHAnsi"/>
          <w:sz w:val="24"/>
        </w:rPr>
        <w:t xml:space="preserve"> </w:t>
      </w:r>
      <w:r w:rsidRPr="00297D91">
        <w:rPr>
          <w:rFonts w:asciiTheme="minorHAnsi" w:hAnsiTheme="minorHAnsi" w:cstheme="minorHAnsi"/>
          <w:color w:val="000000"/>
          <w:sz w:val="24"/>
        </w:rPr>
        <w:t xml:space="preserve">I further </w:t>
      </w:r>
      <w:r w:rsidR="00537811" w:rsidRPr="00297D91">
        <w:rPr>
          <w:rFonts w:asciiTheme="minorHAnsi" w:hAnsiTheme="minorHAnsi" w:cstheme="minorHAnsi"/>
          <w:color w:val="000000"/>
          <w:sz w:val="24"/>
        </w:rPr>
        <w:t>state</w:t>
      </w:r>
      <w:r w:rsidRPr="00297D91">
        <w:rPr>
          <w:rFonts w:asciiTheme="minorHAnsi" w:hAnsiTheme="minorHAnsi" w:cstheme="minorHAnsi"/>
          <w:color w:val="000000"/>
          <w:sz w:val="24"/>
        </w:rPr>
        <w:t xml:space="preserve"> that I have carefully read the foregoing release and know the contents thereof and sign this release as my own free act. </w:t>
      </w:r>
    </w:p>
    <w:p w14:paraId="239EE3A7" w14:textId="77777777" w:rsidR="00A53065" w:rsidRDefault="00A53065" w:rsidP="00AF6BFE">
      <w:pPr>
        <w:pStyle w:val="NoSpacing"/>
      </w:pPr>
    </w:p>
    <w:p w14:paraId="35A893DF" w14:textId="77777777" w:rsidR="00A53065" w:rsidRDefault="00A53065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894"/>
        <w:gridCol w:w="3058"/>
        <w:gridCol w:w="1528"/>
        <w:gridCol w:w="2882"/>
      </w:tblGrid>
      <w:tr w:rsidR="00297D91" w:rsidRPr="00C9238F" w14:paraId="497CF0BC" w14:textId="77777777" w:rsidTr="00A15012">
        <w:tc>
          <w:tcPr>
            <w:tcW w:w="1012" w:type="pct"/>
            <w:vAlign w:val="bottom"/>
          </w:tcPr>
          <w:p w14:paraId="36DF14D3" w14:textId="186D3101" w:rsidR="00297D91" w:rsidRPr="002E6116" w:rsidRDefault="00297D91" w:rsidP="00A1501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272EB90C" w14:textId="77777777" w:rsidR="00297D91" w:rsidRPr="00C9238F" w:rsidRDefault="00297D91" w:rsidP="00A15012">
            <w:pPr>
              <w:spacing w:before="240"/>
            </w:pPr>
          </w:p>
        </w:tc>
        <w:tc>
          <w:tcPr>
            <w:tcW w:w="816" w:type="pct"/>
            <w:vAlign w:val="bottom"/>
          </w:tcPr>
          <w:p w14:paraId="467DC565" w14:textId="78980B2C" w:rsidR="00297D91" w:rsidRPr="00297D91" w:rsidRDefault="00297D91" w:rsidP="00A15012">
            <w:pPr>
              <w:rPr>
                <w:sz w:val="24"/>
                <w:szCs w:val="24"/>
              </w:rPr>
            </w:pPr>
            <w:r w:rsidRPr="00297D91">
              <w:rPr>
                <w:sz w:val="24"/>
                <w:szCs w:val="24"/>
              </w:rPr>
              <w:t>Date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620A8AD5" w14:textId="77777777" w:rsidR="00297D91" w:rsidRPr="00C9238F" w:rsidRDefault="00297D91" w:rsidP="00A15012">
            <w:pPr>
              <w:spacing w:before="240"/>
            </w:pPr>
          </w:p>
        </w:tc>
      </w:tr>
    </w:tbl>
    <w:p w14:paraId="29954652" w14:textId="77777777" w:rsidR="003A318A" w:rsidRDefault="003A318A" w:rsidP="00AF6BFE">
      <w:pPr>
        <w:pStyle w:val="NoSpacing"/>
      </w:pPr>
    </w:p>
    <w:p w14:paraId="0E527774" w14:textId="77777777" w:rsidR="00C504F1" w:rsidRDefault="00C504F1" w:rsidP="00AF6BFE">
      <w:pPr>
        <w:pStyle w:val="NoSpacing"/>
      </w:pPr>
    </w:p>
    <w:p w14:paraId="556E9335" w14:textId="77777777" w:rsidR="00C504F1" w:rsidRDefault="00C504F1" w:rsidP="00AF6BFE">
      <w:pPr>
        <w:pStyle w:val="NoSpacing"/>
      </w:pPr>
    </w:p>
    <w:p w14:paraId="6D8B3832" w14:textId="77777777" w:rsidR="00C504F1" w:rsidRDefault="00C504F1" w:rsidP="00AF6BFE">
      <w:pPr>
        <w:pStyle w:val="NoSpacing"/>
      </w:pPr>
    </w:p>
    <w:p w14:paraId="0C6F425A" w14:textId="77777777" w:rsidR="00C504F1" w:rsidRDefault="00C504F1" w:rsidP="00AF6BFE">
      <w:pPr>
        <w:pStyle w:val="NoSpacing"/>
      </w:pPr>
    </w:p>
    <w:p w14:paraId="7AA958B7" w14:textId="77777777" w:rsidR="00C504F1" w:rsidRDefault="00C504F1" w:rsidP="00AF6BFE">
      <w:pPr>
        <w:pStyle w:val="NoSpacing"/>
      </w:pPr>
    </w:p>
    <w:p w14:paraId="74DDC9FA" w14:textId="77777777" w:rsidR="00C504F1" w:rsidRDefault="00C504F1" w:rsidP="00AF6BFE">
      <w:pPr>
        <w:pStyle w:val="NoSpacing"/>
      </w:pPr>
    </w:p>
    <w:p w14:paraId="7007EA56" w14:textId="77777777" w:rsidR="00C504F1" w:rsidRDefault="00C504F1" w:rsidP="00AF6BFE">
      <w:pPr>
        <w:pStyle w:val="NoSpacing"/>
      </w:pPr>
    </w:p>
    <w:p w14:paraId="2CFCB183" w14:textId="77777777" w:rsidR="00C504F1" w:rsidRDefault="00C504F1" w:rsidP="00AF6BFE">
      <w:pPr>
        <w:pStyle w:val="NoSpacing"/>
      </w:pPr>
    </w:p>
    <w:p w14:paraId="33CDA8D9" w14:textId="77777777" w:rsidR="00C504F1" w:rsidRDefault="00C504F1" w:rsidP="00AF6BFE">
      <w:pPr>
        <w:pStyle w:val="NoSpacing"/>
      </w:pPr>
    </w:p>
    <w:p w14:paraId="0D64C533" w14:textId="77777777" w:rsidR="00C504F1" w:rsidRDefault="00C504F1" w:rsidP="00AF6BFE">
      <w:pPr>
        <w:pStyle w:val="NoSpacing"/>
      </w:pPr>
    </w:p>
    <w:p w14:paraId="59C32C09" w14:textId="77777777" w:rsidR="00C504F1" w:rsidRDefault="00C504F1" w:rsidP="00AF6BFE">
      <w:pPr>
        <w:pStyle w:val="NoSpacing"/>
      </w:pPr>
    </w:p>
    <w:p w14:paraId="731FF8D6" w14:textId="77777777" w:rsidR="00C504F1" w:rsidRDefault="00C504F1" w:rsidP="00AF6BFE">
      <w:pPr>
        <w:pStyle w:val="NoSpacing"/>
      </w:pPr>
    </w:p>
    <w:p w14:paraId="31A9B644" w14:textId="77777777" w:rsidR="00C504F1" w:rsidRDefault="00C504F1" w:rsidP="00AF6BFE">
      <w:pPr>
        <w:pStyle w:val="NoSpacing"/>
      </w:pPr>
    </w:p>
    <w:p w14:paraId="6ED42E1C" w14:textId="77777777" w:rsidR="00C504F1" w:rsidRDefault="00C504F1" w:rsidP="00AF6BFE">
      <w:pPr>
        <w:pStyle w:val="NoSpacing"/>
      </w:pPr>
    </w:p>
    <w:p w14:paraId="77943C61" w14:textId="77777777" w:rsidR="00C504F1" w:rsidRDefault="00C504F1" w:rsidP="00AF6BFE">
      <w:pPr>
        <w:pStyle w:val="NoSpacing"/>
      </w:pPr>
    </w:p>
    <w:p w14:paraId="203DD7BB" w14:textId="77777777" w:rsidR="00C504F1" w:rsidRDefault="00C504F1" w:rsidP="00AF6BFE">
      <w:pPr>
        <w:pStyle w:val="NoSpacing"/>
      </w:pPr>
    </w:p>
    <w:p w14:paraId="688F1052" w14:textId="77777777" w:rsidR="00C504F1" w:rsidRDefault="00C504F1" w:rsidP="00AF6BFE">
      <w:pPr>
        <w:pStyle w:val="NoSpacing"/>
      </w:pPr>
    </w:p>
    <w:p w14:paraId="56936E09" w14:textId="77777777" w:rsidR="00C504F1" w:rsidRDefault="00C504F1" w:rsidP="00AF6BFE">
      <w:pPr>
        <w:pStyle w:val="NoSpacing"/>
      </w:pPr>
    </w:p>
    <w:p w14:paraId="7312B72E" w14:textId="77777777" w:rsidR="00C504F1" w:rsidRDefault="00C504F1" w:rsidP="00AF6BFE">
      <w:pPr>
        <w:pStyle w:val="NoSpacing"/>
      </w:pPr>
    </w:p>
    <w:p w14:paraId="1792F6D4" w14:textId="77777777" w:rsidR="00C504F1" w:rsidRDefault="00C504F1" w:rsidP="00AF6BFE">
      <w:pPr>
        <w:pStyle w:val="NoSpacing"/>
      </w:pPr>
    </w:p>
    <w:p w14:paraId="221AFA4C" w14:textId="77777777" w:rsidR="00C504F1" w:rsidRDefault="00C504F1" w:rsidP="00AF6BFE">
      <w:pPr>
        <w:pStyle w:val="NoSpacing"/>
      </w:pPr>
    </w:p>
    <w:p w14:paraId="425BD03A" w14:textId="77777777" w:rsidR="00C504F1" w:rsidRDefault="00C504F1" w:rsidP="00AF6BFE">
      <w:pPr>
        <w:pStyle w:val="NoSpacing"/>
      </w:pPr>
    </w:p>
    <w:p w14:paraId="37AF35F9" w14:textId="77777777" w:rsidR="00C504F1" w:rsidRDefault="00C504F1" w:rsidP="00AF6BFE">
      <w:pPr>
        <w:pStyle w:val="NoSpacing"/>
      </w:pPr>
    </w:p>
    <w:p w14:paraId="090059A9" w14:textId="77777777" w:rsidR="00C504F1" w:rsidRDefault="00C504F1" w:rsidP="00AF6BFE">
      <w:pPr>
        <w:pStyle w:val="NoSpacing"/>
      </w:pPr>
    </w:p>
    <w:p w14:paraId="570E297C" w14:textId="77777777" w:rsidR="00C504F1" w:rsidRDefault="00C504F1" w:rsidP="00AF6BFE">
      <w:pPr>
        <w:pStyle w:val="NoSpacing"/>
      </w:pPr>
    </w:p>
    <w:p w14:paraId="06427247" w14:textId="77777777" w:rsidR="00C504F1" w:rsidRDefault="00C504F1" w:rsidP="00AF6BFE">
      <w:pPr>
        <w:pStyle w:val="NoSpacing"/>
      </w:pPr>
    </w:p>
    <w:p w14:paraId="6F9D8810" w14:textId="77777777" w:rsidR="00C504F1" w:rsidRDefault="00C504F1" w:rsidP="00AF6BFE">
      <w:pPr>
        <w:pStyle w:val="NoSpacing"/>
      </w:pPr>
    </w:p>
    <w:p w14:paraId="206E4660" w14:textId="77777777" w:rsidR="00C504F1" w:rsidRDefault="00C504F1" w:rsidP="00AF6BFE">
      <w:pPr>
        <w:pStyle w:val="NoSpacing"/>
      </w:pPr>
    </w:p>
    <w:p w14:paraId="16274376" w14:textId="77777777" w:rsidR="00C504F1" w:rsidRDefault="00C504F1" w:rsidP="00AF6BFE">
      <w:pPr>
        <w:pStyle w:val="NoSpacing"/>
      </w:pPr>
    </w:p>
    <w:p w14:paraId="10E823B4" w14:textId="34FAEC68" w:rsidR="004C223C" w:rsidRPr="004C223C" w:rsidRDefault="00C504F1" w:rsidP="00C504F1">
      <w:pPr>
        <w:pStyle w:val="NormalWeb"/>
        <w:spacing w:before="1546" w:beforeAutospacing="0" w:after="0" w:afterAutospacing="0"/>
        <w:ind w:right="1373"/>
        <w:rPr>
          <w:rFonts w:asciiTheme="minorHAnsi" w:hAnsiTheme="minorHAnsi" w:cstheme="minorHAnsi"/>
          <w:b/>
          <w:bCs/>
          <w:color w:val="000000"/>
          <w:szCs w:val="28"/>
        </w:rPr>
      </w:pPr>
      <w:r w:rsidRPr="004C223C">
        <w:rPr>
          <w:rFonts w:asciiTheme="minorHAnsi" w:hAnsiTheme="minorHAnsi" w:cstheme="minorHAnsi"/>
          <w:b/>
          <w:bCs/>
          <w:color w:val="000000"/>
          <w:szCs w:val="28"/>
        </w:rPr>
        <w:lastRenderedPageBreak/>
        <w:t>Spiritual Questions and Supplemental Questions </w:t>
      </w:r>
    </w:p>
    <w:p w14:paraId="03A79A50" w14:textId="77777777" w:rsidR="00D27769" w:rsidRDefault="00C504F1" w:rsidP="00C504F1">
      <w:pPr>
        <w:pStyle w:val="NormalWeb"/>
        <w:spacing w:before="77" w:beforeAutospacing="0" w:after="0" w:afterAutospacing="0"/>
        <w:ind w:left="48" w:right="-34"/>
        <w:jc w:val="center"/>
        <w:rPr>
          <w:rFonts w:asciiTheme="minorHAnsi" w:hAnsiTheme="minorHAnsi" w:cstheme="minorHAnsi"/>
          <w:i/>
          <w:iCs/>
          <w:color w:val="000000"/>
          <w:sz w:val="24"/>
        </w:rPr>
      </w:pPr>
      <w:r w:rsidRPr="004C223C">
        <w:rPr>
          <w:rFonts w:asciiTheme="minorHAnsi" w:hAnsiTheme="minorHAnsi" w:cstheme="minorHAnsi"/>
          <w:i/>
          <w:iCs/>
          <w:color w:val="000000"/>
          <w:sz w:val="24"/>
        </w:rPr>
        <w:t xml:space="preserve">(Below </w:t>
      </w:r>
      <w:r w:rsidRPr="004C223C">
        <w:rPr>
          <w:rFonts w:asciiTheme="minorHAnsi" w:hAnsiTheme="minorHAnsi" w:cstheme="minorHAnsi"/>
          <w:color w:val="000000"/>
          <w:sz w:val="24"/>
        </w:rPr>
        <w:t xml:space="preserve">is </w:t>
      </w:r>
      <w:r w:rsidRPr="004C223C">
        <w:rPr>
          <w:rFonts w:asciiTheme="minorHAnsi" w:hAnsiTheme="minorHAnsi" w:cstheme="minorHAnsi"/>
          <w:i/>
          <w:iCs/>
          <w:color w:val="000000"/>
          <w:sz w:val="24"/>
        </w:rPr>
        <w:t xml:space="preserve">a list of interview questions for you to review prior </w:t>
      </w:r>
      <w:r w:rsidRPr="004C223C">
        <w:rPr>
          <w:rFonts w:asciiTheme="minorHAnsi" w:hAnsiTheme="minorHAnsi" w:cstheme="minorHAnsi"/>
          <w:color w:val="000000"/>
          <w:sz w:val="24"/>
        </w:rPr>
        <w:t xml:space="preserve">to </w:t>
      </w:r>
      <w:r w:rsidRPr="004C223C">
        <w:rPr>
          <w:rFonts w:asciiTheme="minorHAnsi" w:hAnsiTheme="minorHAnsi" w:cstheme="minorHAnsi"/>
          <w:i/>
          <w:iCs/>
          <w:color w:val="000000"/>
          <w:sz w:val="24"/>
        </w:rPr>
        <w:t xml:space="preserve">an interview. </w:t>
      </w:r>
    </w:p>
    <w:p w14:paraId="63678F9C" w14:textId="3A26F591" w:rsidR="00C504F1" w:rsidRPr="004C223C" w:rsidRDefault="00C504F1" w:rsidP="00C504F1">
      <w:pPr>
        <w:pStyle w:val="NormalWeb"/>
        <w:spacing w:before="77" w:beforeAutospacing="0" w:after="0" w:afterAutospacing="0"/>
        <w:ind w:left="48" w:right="-34"/>
        <w:jc w:val="center"/>
        <w:rPr>
          <w:rFonts w:asciiTheme="minorHAnsi" w:hAnsiTheme="minorHAnsi" w:cstheme="minorHAnsi"/>
          <w:sz w:val="24"/>
        </w:rPr>
      </w:pPr>
      <w:r w:rsidRPr="004C223C">
        <w:rPr>
          <w:rFonts w:asciiTheme="minorHAnsi" w:hAnsiTheme="minorHAnsi" w:cstheme="minorHAnsi"/>
          <w:i/>
          <w:iCs/>
          <w:color w:val="000000"/>
          <w:sz w:val="24"/>
        </w:rPr>
        <w:t xml:space="preserve">You </w:t>
      </w:r>
      <w:r w:rsidRPr="00FB2D43">
        <w:rPr>
          <w:rFonts w:asciiTheme="minorHAnsi" w:hAnsiTheme="minorHAnsi" w:cstheme="minorHAnsi"/>
          <w:b/>
          <w:bCs/>
          <w:i/>
          <w:iCs/>
          <w:color w:val="000000"/>
          <w:sz w:val="24"/>
          <w:u w:val="single"/>
        </w:rPr>
        <w:t>do not</w:t>
      </w:r>
      <w:r w:rsidRPr="004C223C">
        <w:rPr>
          <w:rFonts w:asciiTheme="minorHAnsi" w:hAnsiTheme="minorHAnsi" w:cstheme="minorHAnsi"/>
          <w:i/>
          <w:iCs/>
          <w:color w:val="000000"/>
          <w:sz w:val="24"/>
        </w:rPr>
        <w:t xml:space="preserve"> need to submit responses to these questions with your application</w:t>
      </w:r>
      <w:r w:rsidRPr="004C223C">
        <w:rPr>
          <w:rFonts w:asciiTheme="minorHAnsi" w:hAnsiTheme="minorHAnsi" w:cstheme="minorHAnsi"/>
          <w:color w:val="000000"/>
          <w:sz w:val="24"/>
        </w:rPr>
        <w:t>.</w:t>
      </w:r>
      <w:r w:rsidRPr="004C223C">
        <w:rPr>
          <w:rFonts w:asciiTheme="minorHAnsi" w:hAnsiTheme="minorHAnsi" w:cstheme="minorHAnsi"/>
          <w:i/>
          <w:iCs/>
          <w:color w:val="000000"/>
          <w:sz w:val="24"/>
        </w:rPr>
        <w:t>) </w:t>
      </w:r>
    </w:p>
    <w:p w14:paraId="16FD5214" w14:textId="6D18C0B4" w:rsidR="00C504F1" w:rsidRPr="004C223C" w:rsidRDefault="00C504F1" w:rsidP="00C504F1">
      <w:pPr>
        <w:pStyle w:val="NormalWeb"/>
        <w:spacing w:before="461" w:beforeAutospacing="0" w:after="0" w:afterAutospacing="0"/>
        <w:ind w:left="-5" w:right="-62" w:firstLine="24"/>
        <w:rPr>
          <w:rFonts w:asciiTheme="minorHAnsi" w:hAnsiTheme="minorHAnsi" w:cstheme="minorHAnsi"/>
          <w:sz w:val="24"/>
        </w:rPr>
      </w:pPr>
      <w:r w:rsidRPr="004C223C">
        <w:rPr>
          <w:rFonts w:asciiTheme="minorHAnsi" w:hAnsiTheme="minorHAnsi" w:cstheme="minorHAnsi"/>
          <w:color w:val="000000"/>
          <w:sz w:val="24"/>
        </w:rPr>
        <w:t xml:space="preserve">1. What strategies have you used to maximize teaching opportunities with a group of </w:t>
      </w:r>
      <w:r w:rsidR="00FB2D43">
        <w:rPr>
          <w:rFonts w:asciiTheme="minorHAnsi" w:hAnsiTheme="minorHAnsi" w:cstheme="minorHAnsi"/>
          <w:color w:val="000000"/>
          <w:sz w:val="24"/>
        </w:rPr>
        <w:t>students</w:t>
      </w:r>
      <w:r w:rsidRPr="004C223C">
        <w:rPr>
          <w:rFonts w:asciiTheme="minorHAnsi" w:hAnsiTheme="minorHAnsi" w:cstheme="minorHAnsi"/>
          <w:color w:val="000000"/>
          <w:sz w:val="24"/>
        </w:rPr>
        <w:t xml:space="preserve"> with developmental and spiritual age gaps? </w:t>
      </w:r>
    </w:p>
    <w:p w14:paraId="0F428D27" w14:textId="77777777" w:rsidR="00C504F1" w:rsidRPr="004C223C" w:rsidRDefault="00C504F1" w:rsidP="00C504F1">
      <w:pPr>
        <w:pStyle w:val="NormalWeb"/>
        <w:spacing w:before="427" w:beforeAutospacing="0" w:after="0" w:afterAutospacing="0"/>
        <w:ind w:left="5" w:right="638"/>
        <w:rPr>
          <w:rFonts w:asciiTheme="minorHAnsi" w:hAnsiTheme="minorHAnsi" w:cstheme="minorHAnsi"/>
          <w:sz w:val="24"/>
        </w:rPr>
      </w:pPr>
      <w:r w:rsidRPr="004C223C">
        <w:rPr>
          <w:rFonts w:asciiTheme="minorHAnsi" w:hAnsiTheme="minorHAnsi" w:cstheme="minorHAnsi"/>
          <w:color w:val="000000"/>
          <w:sz w:val="24"/>
        </w:rPr>
        <w:t>2. Have you experienced a difficult situation related to a parent/church member dissatisfaction and how did you approach this concern? </w:t>
      </w:r>
    </w:p>
    <w:p w14:paraId="072DDA60" w14:textId="77777777" w:rsidR="00C504F1" w:rsidRPr="004C223C" w:rsidRDefault="00C504F1" w:rsidP="00C504F1">
      <w:pPr>
        <w:pStyle w:val="NormalWeb"/>
        <w:spacing w:before="466" w:beforeAutospacing="0" w:after="0" w:afterAutospacing="0"/>
        <w:ind w:right="91"/>
        <w:rPr>
          <w:rFonts w:asciiTheme="minorHAnsi" w:hAnsiTheme="minorHAnsi" w:cstheme="minorHAnsi"/>
          <w:sz w:val="24"/>
        </w:rPr>
      </w:pPr>
      <w:r w:rsidRPr="004C223C">
        <w:rPr>
          <w:rFonts w:asciiTheme="minorHAnsi" w:hAnsiTheme="minorHAnsi" w:cstheme="minorHAnsi"/>
          <w:color w:val="000000"/>
          <w:sz w:val="24"/>
        </w:rPr>
        <w:t xml:space="preserve">3. Do you have some knowledge of spiritual gifts? If </w:t>
      </w:r>
      <w:r w:rsidRPr="004C223C">
        <w:rPr>
          <w:rFonts w:asciiTheme="minorHAnsi" w:hAnsiTheme="minorHAnsi" w:cstheme="minorHAnsi"/>
          <w:b/>
          <w:bCs/>
          <w:color w:val="000000"/>
          <w:sz w:val="24"/>
        </w:rPr>
        <w:t>so</w:t>
      </w:r>
      <w:r w:rsidRPr="004C223C">
        <w:rPr>
          <w:rFonts w:asciiTheme="minorHAnsi" w:hAnsiTheme="minorHAnsi" w:cstheme="minorHAnsi"/>
          <w:color w:val="000000"/>
          <w:sz w:val="24"/>
        </w:rPr>
        <w:t>, what is/are yours? Do you feel like you are operating within it/them? </w:t>
      </w:r>
    </w:p>
    <w:p w14:paraId="051F5A1D" w14:textId="77777777" w:rsidR="00C504F1" w:rsidRPr="004C223C" w:rsidRDefault="00C504F1" w:rsidP="00C504F1">
      <w:pPr>
        <w:pStyle w:val="NormalWeb"/>
        <w:spacing w:before="427" w:beforeAutospacing="0" w:after="0" w:afterAutospacing="0"/>
        <w:ind w:left="-5" w:right="859"/>
        <w:rPr>
          <w:rFonts w:asciiTheme="minorHAnsi" w:hAnsiTheme="minorHAnsi" w:cstheme="minorHAnsi"/>
          <w:sz w:val="24"/>
        </w:rPr>
      </w:pPr>
      <w:r w:rsidRPr="004C223C">
        <w:rPr>
          <w:rFonts w:asciiTheme="minorHAnsi" w:hAnsiTheme="minorHAnsi" w:cstheme="minorHAnsi"/>
          <w:color w:val="000000"/>
          <w:sz w:val="24"/>
        </w:rPr>
        <w:t>4. What is the role of family in faith development and how would you partner with parents to equip them to disciple their children? </w:t>
      </w:r>
    </w:p>
    <w:p w14:paraId="1ED0B7B8" w14:textId="77777777" w:rsidR="00C504F1" w:rsidRPr="004C223C" w:rsidRDefault="00C504F1" w:rsidP="00C504F1">
      <w:pPr>
        <w:pStyle w:val="NormalWeb"/>
        <w:spacing w:before="437" w:beforeAutospacing="0" w:after="0" w:afterAutospacing="0"/>
        <w:ind w:left="10" w:right="144"/>
        <w:rPr>
          <w:rFonts w:asciiTheme="minorHAnsi" w:hAnsiTheme="minorHAnsi" w:cstheme="minorHAnsi"/>
          <w:sz w:val="24"/>
        </w:rPr>
      </w:pPr>
      <w:r w:rsidRPr="004C223C">
        <w:rPr>
          <w:rFonts w:asciiTheme="minorHAnsi" w:hAnsiTheme="minorHAnsi" w:cstheme="minorHAnsi"/>
          <w:color w:val="000000"/>
          <w:sz w:val="24"/>
        </w:rPr>
        <w:t>5. What are 3 goals you want to set and accomplish within your first year? </w:t>
      </w:r>
    </w:p>
    <w:sectPr w:rsidR="00C504F1" w:rsidRPr="004C223C" w:rsidSect="0090282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32FF1" w14:textId="77777777" w:rsidR="00902822" w:rsidRDefault="00902822" w:rsidP="00C9238F">
      <w:pPr>
        <w:spacing w:after="0" w:line="240" w:lineRule="auto"/>
      </w:pPr>
      <w:r>
        <w:separator/>
      </w:r>
    </w:p>
  </w:endnote>
  <w:endnote w:type="continuationSeparator" w:id="0">
    <w:p w14:paraId="7AD59A96" w14:textId="77777777" w:rsidR="00902822" w:rsidRDefault="0090282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9B676B-DF3E-8341-9AC0-32E60250B6F5}"/>
    <w:embedBold r:id="rId2" w:fontKey="{CA57B1C8-A13C-AE4A-884D-A438587EC501}"/>
    <w:embedItalic r:id="rId3" w:fontKey="{C8B1686D-8288-8C43-83CC-2E6B05E79744}"/>
    <w:embedBoldItalic r:id="rId4" w:fontKey="{77424993-0742-844C-96FB-68D697AE36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619553-CE80-284C-A5B1-EFAD239E3720}"/>
    <w:embedBold r:id="rId6" w:fontKey="{BF4DE4D2-C278-EE4B-9F6F-B464418A67B1}"/>
    <w:embedItalic r:id="rId7" w:fontKey="{534927F7-AEBA-B54D-808C-40726EADEEE3}"/>
    <w:embedBoldItalic r:id="rId8" w:fontKey="{B2F1A763-DB22-9946-9834-8A1912A189E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9" w:fontKey="{0E01D99B-6815-294D-B82F-08FABCB30A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784C896F-D761-9D45-99D8-2337CD216FF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D0B809BD-3233-1F41-BD96-68F8943CB66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96A208B7-A467-7444-8358-7D76AC151FF7}"/>
    <w:embedBold r:id="rId13" w:fontKey="{AB2C52D3-51C3-004B-ABD0-09122BDDB52C}"/>
    <w:embedItalic r:id="rId14" w:fontKey="{22FB4406-3BA4-3247-9F1B-80D4EB368EA8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64413795-A87C-334C-A5EA-EBD3C4FE1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AAF902C" w14:textId="77777777" w:rsidTr="00C4167A">
      <w:tc>
        <w:tcPr>
          <w:tcW w:w="4675" w:type="dxa"/>
          <w:vAlign w:val="center"/>
        </w:tcPr>
        <w:p w14:paraId="6C1B8E92" w14:textId="29290FCD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8395645" w14:textId="274FFECB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C3AD29B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69AB2" w14:textId="77777777" w:rsidR="00902822" w:rsidRDefault="00902822" w:rsidP="00C9238F">
      <w:pPr>
        <w:spacing w:after="0" w:line="240" w:lineRule="auto"/>
      </w:pPr>
      <w:r>
        <w:separator/>
      </w:r>
    </w:p>
  </w:footnote>
  <w:footnote w:type="continuationSeparator" w:id="0">
    <w:p w14:paraId="1F6A9D60" w14:textId="77777777" w:rsidR="00902822" w:rsidRDefault="0090282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2E3833" w:rsidRPr="002E3833" w14:paraId="1E2FB689" w14:textId="77777777" w:rsidTr="002E3833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66A9B7AA" w14:textId="7B67ADE8" w:rsidR="00576892" w:rsidRPr="002E3833" w:rsidRDefault="002E3833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</w:pPr>
          <w:r w:rsidRPr="002E3833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drawing>
              <wp:inline distT="0" distB="0" distL="0" distR="0" wp14:anchorId="53878CB3" wp14:editId="1BEE706D">
                <wp:extent cx="683419" cy="685800"/>
                <wp:effectExtent l="0" t="0" r="2540" b="0"/>
                <wp:docPr id="1626614409" name="Picture 1" descr="A green circle with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614409" name="Picture 1" descr="A green circle with white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027" cy="695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17F7F2F1" w14:textId="683CC847" w:rsidR="00576892" w:rsidRPr="002E3833" w:rsidRDefault="000802C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Student</w:t>
          </w:r>
          <w:r w:rsidR="002E3833" w:rsidRPr="002E3833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 xml:space="preserve"> </w:t>
          </w:r>
          <w:r w:rsidR="002E3833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 xml:space="preserve">and Family </w:t>
          </w:r>
          <w:r w:rsidR="002E3833" w:rsidRPr="002E3833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Pastor Application</w:t>
          </w:r>
        </w:p>
      </w:tc>
    </w:tr>
  </w:tbl>
  <w:p w14:paraId="277A54FA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16496194">
    <w:abstractNumId w:val="11"/>
  </w:num>
  <w:num w:numId="2" w16cid:durableId="1912689456">
    <w:abstractNumId w:val="7"/>
  </w:num>
  <w:num w:numId="3" w16cid:durableId="501698987">
    <w:abstractNumId w:val="15"/>
  </w:num>
  <w:num w:numId="4" w16cid:durableId="1471172429">
    <w:abstractNumId w:val="12"/>
  </w:num>
  <w:num w:numId="5" w16cid:durableId="764349611">
    <w:abstractNumId w:val="13"/>
  </w:num>
  <w:num w:numId="6" w16cid:durableId="431974339">
    <w:abstractNumId w:val="19"/>
  </w:num>
  <w:num w:numId="7" w16cid:durableId="1168128864">
    <w:abstractNumId w:val="6"/>
  </w:num>
  <w:num w:numId="8" w16cid:durableId="53899114">
    <w:abstractNumId w:val="10"/>
  </w:num>
  <w:num w:numId="9" w16cid:durableId="847643955">
    <w:abstractNumId w:val="17"/>
  </w:num>
  <w:num w:numId="10" w16cid:durableId="1388263253">
    <w:abstractNumId w:val="1"/>
  </w:num>
  <w:num w:numId="11" w16cid:durableId="131756659">
    <w:abstractNumId w:val="5"/>
  </w:num>
  <w:num w:numId="12" w16cid:durableId="358554159">
    <w:abstractNumId w:val="0"/>
  </w:num>
  <w:num w:numId="13" w16cid:durableId="1509833198">
    <w:abstractNumId w:val="2"/>
  </w:num>
  <w:num w:numId="14" w16cid:durableId="965887947">
    <w:abstractNumId w:val="9"/>
  </w:num>
  <w:num w:numId="15" w16cid:durableId="1477379211">
    <w:abstractNumId w:val="8"/>
  </w:num>
  <w:num w:numId="16" w16cid:durableId="1723365205">
    <w:abstractNumId w:val="16"/>
  </w:num>
  <w:num w:numId="17" w16cid:durableId="9111390">
    <w:abstractNumId w:val="3"/>
  </w:num>
  <w:num w:numId="18" w16cid:durableId="1081828679">
    <w:abstractNumId w:val="21"/>
  </w:num>
  <w:num w:numId="19" w16cid:durableId="714504861">
    <w:abstractNumId w:val="18"/>
  </w:num>
  <w:num w:numId="20" w16cid:durableId="1656257044">
    <w:abstractNumId w:val="14"/>
  </w:num>
  <w:num w:numId="21" w16cid:durableId="1784230118">
    <w:abstractNumId w:val="20"/>
  </w:num>
  <w:num w:numId="22" w16cid:durableId="110765485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33"/>
    <w:rsid w:val="00003212"/>
    <w:rsid w:val="00041E79"/>
    <w:rsid w:val="00052382"/>
    <w:rsid w:val="0006568A"/>
    <w:rsid w:val="00065A07"/>
    <w:rsid w:val="00076F0F"/>
    <w:rsid w:val="000802CD"/>
    <w:rsid w:val="00084253"/>
    <w:rsid w:val="000D1F49"/>
    <w:rsid w:val="001727CA"/>
    <w:rsid w:val="001C00C8"/>
    <w:rsid w:val="001F5929"/>
    <w:rsid w:val="00297D91"/>
    <w:rsid w:val="002B12AA"/>
    <w:rsid w:val="002C56E6"/>
    <w:rsid w:val="002D3238"/>
    <w:rsid w:val="002E3833"/>
    <w:rsid w:val="002E6116"/>
    <w:rsid w:val="00361E11"/>
    <w:rsid w:val="003A318A"/>
    <w:rsid w:val="003F0847"/>
    <w:rsid w:val="0040090B"/>
    <w:rsid w:val="0046302A"/>
    <w:rsid w:val="00487D2D"/>
    <w:rsid w:val="004C223C"/>
    <w:rsid w:val="004D5D62"/>
    <w:rsid w:val="004E5717"/>
    <w:rsid w:val="005112D0"/>
    <w:rsid w:val="0053095E"/>
    <w:rsid w:val="00537811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02822"/>
    <w:rsid w:val="0091229C"/>
    <w:rsid w:val="00920221"/>
    <w:rsid w:val="00933E75"/>
    <w:rsid w:val="00940E73"/>
    <w:rsid w:val="0098597D"/>
    <w:rsid w:val="009D7B21"/>
    <w:rsid w:val="009E04EC"/>
    <w:rsid w:val="009F619A"/>
    <w:rsid w:val="009F6DDE"/>
    <w:rsid w:val="00A1613A"/>
    <w:rsid w:val="00A370A8"/>
    <w:rsid w:val="00A53065"/>
    <w:rsid w:val="00AF6BFE"/>
    <w:rsid w:val="00B538A0"/>
    <w:rsid w:val="00B837FB"/>
    <w:rsid w:val="00BD4753"/>
    <w:rsid w:val="00BD5CB1"/>
    <w:rsid w:val="00BE62EE"/>
    <w:rsid w:val="00C003BA"/>
    <w:rsid w:val="00C26236"/>
    <w:rsid w:val="00C46878"/>
    <w:rsid w:val="00C504F1"/>
    <w:rsid w:val="00C9238F"/>
    <w:rsid w:val="00C96307"/>
    <w:rsid w:val="00CB4A51"/>
    <w:rsid w:val="00CD4532"/>
    <w:rsid w:val="00CD47B0"/>
    <w:rsid w:val="00CE6104"/>
    <w:rsid w:val="00CE7918"/>
    <w:rsid w:val="00D16163"/>
    <w:rsid w:val="00D27769"/>
    <w:rsid w:val="00DA1212"/>
    <w:rsid w:val="00DB3FAD"/>
    <w:rsid w:val="00DC20C9"/>
    <w:rsid w:val="00E61C09"/>
    <w:rsid w:val="00EB3B58"/>
    <w:rsid w:val="00EC7359"/>
    <w:rsid w:val="00EE3054"/>
    <w:rsid w:val="00F00606"/>
    <w:rsid w:val="00F01256"/>
    <w:rsid w:val="00FB2D4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CC4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6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eniaJones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63BDE4C85A4685BDF2C655AE678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94770-2488-48FD-97F1-9990C837AB76}"/>
      </w:docPartPr>
      <w:docPartBody>
        <w:p w:rsidR="006B519A" w:rsidRDefault="006B519A">
          <w:pPr>
            <w:pStyle w:val="B263BDE4C85A4685BDF2C655AE678F45"/>
          </w:pPr>
          <w:r w:rsidRPr="00576892">
            <w:t>First Name</w:t>
          </w:r>
        </w:p>
      </w:docPartBody>
    </w:docPart>
    <w:docPart>
      <w:docPartPr>
        <w:name w:val="0E3073DDE4DA4B71AEB859B09070E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3D6DE-33D4-4231-8001-9618A5188D28}"/>
      </w:docPartPr>
      <w:docPartBody>
        <w:p w:rsidR="006B519A" w:rsidRDefault="006B519A">
          <w:pPr>
            <w:pStyle w:val="0E3073DDE4DA4B71AEB859B09070EB55"/>
          </w:pPr>
          <w:r w:rsidRPr="00576892">
            <w:t>Last Name</w:t>
          </w:r>
        </w:p>
      </w:docPartBody>
    </w:docPart>
    <w:docPart>
      <w:docPartPr>
        <w:name w:val="161A629643784B0CB6510A2185E03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2F65E-4F56-43D7-AFF8-896E5E7ABB27}"/>
      </w:docPartPr>
      <w:docPartBody>
        <w:p w:rsidR="006B519A" w:rsidRDefault="006B519A">
          <w:pPr>
            <w:pStyle w:val="161A629643784B0CB6510A2185E03B74"/>
          </w:pPr>
          <w:r w:rsidRPr="00576892">
            <w:t>Address</w:t>
          </w:r>
        </w:p>
      </w:docPartBody>
    </w:docPart>
    <w:docPart>
      <w:docPartPr>
        <w:name w:val="73E52FC4708E497BA36CAA4051791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EF013-2FA8-4B2A-90B6-5DEB5CF5F7EC}"/>
      </w:docPartPr>
      <w:docPartBody>
        <w:p w:rsidR="006B519A" w:rsidRDefault="006B519A">
          <w:pPr>
            <w:pStyle w:val="73E52FC4708E497BA36CAA4051791F91"/>
          </w:pPr>
          <w:r w:rsidRPr="00576892">
            <w:t>City/State/Zip</w:t>
          </w:r>
        </w:p>
      </w:docPartBody>
    </w:docPart>
    <w:docPart>
      <w:docPartPr>
        <w:name w:val="9A05AD796D5F4346B45E1D2F8E959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D0954-1151-4E80-A8A7-EDA2D821DCAE}"/>
      </w:docPartPr>
      <w:docPartBody>
        <w:p w:rsidR="006B519A" w:rsidRDefault="006B519A">
          <w:pPr>
            <w:pStyle w:val="9A05AD796D5F4346B45E1D2F8E959378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D2E895FEE3024EF89B4FF59288FD6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B2666-3BD4-4FB3-B16E-DBA62992C935}"/>
      </w:docPartPr>
      <w:docPartBody>
        <w:p w:rsidR="006B519A" w:rsidRDefault="006B519A">
          <w:pPr>
            <w:pStyle w:val="D2E895FEE3024EF89B4FF59288FD6D96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4D7FD7EF5B504425B3AF005F59F66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96157-F047-4781-9B3A-3CEA6023629A}"/>
      </w:docPartPr>
      <w:docPartBody>
        <w:p w:rsidR="006B519A" w:rsidRDefault="006B519A">
          <w:pPr>
            <w:pStyle w:val="4D7FD7EF5B504425B3AF005F59F661D8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422"/>
    <w:rsid w:val="00066422"/>
    <w:rsid w:val="003C257B"/>
    <w:rsid w:val="00636C7E"/>
    <w:rsid w:val="006B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63BDE4C85A4685BDF2C655AE678F45">
    <w:name w:val="B263BDE4C85A4685BDF2C655AE678F45"/>
  </w:style>
  <w:style w:type="paragraph" w:customStyle="1" w:styleId="0E3073DDE4DA4B71AEB859B09070EB55">
    <w:name w:val="0E3073DDE4DA4B71AEB859B09070EB55"/>
  </w:style>
  <w:style w:type="paragraph" w:customStyle="1" w:styleId="161A629643784B0CB6510A2185E03B74">
    <w:name w:val="161A629643784B0CB6510A2185E03B74"/>
  </w:style>
  <w:style w:type="paragraph" w:customStyle="1" w:styleId="73E52FC4708E497BA36CAA4051791F91">
    <w:name w:val="73E52FC4708E497BA36CAA4051791F91"/>
  </w:style>
  <w:style w:type="paragraph" w:customStyle="1" w:styleId="9A05AD796D5F4346B45E1D2F8E959378">
    <w:name w:val="9A05AD796D5F4346B45E1D2F8E959378"/>
  </w:style>
  <w:style w:type="paragraph" w:customStyle="1" w:styleId="D2E895FEE3024EF89B4FF59288FD6D96">
    <w:name w:val="D2E895FEE3024EF89B4FF59288FD6D96"/>
  </w:style>
  <w:style w:type="paragraph" w:customStyle="1" w:styleId="4D7FD7EF5B504425B3AF005F59F661D8">
    <w:name w:val="4D7FD7EF5B504425B3AF005F59F661D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C:\Users\RegeniaJones\AppData\Roaming\Microsoft\Templates\Cash donation form.dotx</Template>
  <TotalTime>0</TotalTime>
  <Pages>4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2024-03-09T21:08:00Z</dcterms:created>
  <dcterms:modified xsi:type="dcterms:W3CDTF">2024-03-09T21:08:00Z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